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49ED58" w14:textId="2A91CAAC" w:rsidR="00215FB1" w:rsidRPr="00E7243F" w:rsidRDefault="00C73AED" w:rsidP="00E7243F">
      <w:pPr>
        <w:pStyle w:val="Title"/>
      </w:pPr>
      <w:r>
        <w:t>FINAL PRODUCT</w:t>
      </w:r>
      <w:r w:rsidR="00C505E9">
        <w:t xml:space="preserve"> BREAKDOWN</w:t>
      </w:r>
    </w:p>
    <w:p w14:paraId="63230F8D" w14:textId="77777777" w:rsidR="00215FB1" w:rsidRDefault="00215FB1"/>
    <w:p w14:paraId="5318721B" w14:textId="77777777" w:rsidR="00343FA8" w:rsidRDefault="00D63530" w:rsidP="00343FA8">
      <w:pPr>
        <w:pStyle w:val="Heading1"/>
      </w:pPr>
      <w:r>
        <w:t>TEAM</w:t>
      </w:r>
      <w:proofErr w:type="gramStart"/>
      <w:r w:rsidR="00343FA8">
        <w:t xml:space="preserve">: </w:t>
      </w:r>
      <w:r w:rsidR="0015737D">
        <w:t xml:space="preserve"> </w:t>
      </w:r>
      <w:r w:rsidR="00A30B91" w:rsidRPr="00A30B91">
        <w:rPr>
          <w:highlight w:val="yellow"/>
        </w:rPr>
        <w:t>[</w:t>
      </w:r>
      <w:proofErr w:type="gramEnd"/>
      <w:r w:rsidR="00A30B91" w:rsidRPr="00A30B91">
        <w:rPr>
          <w:highlight w:val="yellow"/>
        </w:rPr>
        <w:t>State Team number and Name here]</w:t>
      </w:r>
    </w:p>
    <w:p w14:paraId="6BDE6680" w14:textId="77777777" w:rsidR="00343FA8" w:rsidRDefault="00343FA8" w:rsidP="00343FA8"/>
    <w:p w14:paraId="4E0F1D88" w14:textId="77777777" w:rsidR="00D63530" w:rsidRPr="00974F76" w:rsidRDefault="00D63530" w:rsidP="00D63530">
      <w:pPr>
        <w:pStyle w:val="Heading2"/>
        <w:rPr>
          <w:b w:val="0"/>
          <w:szCs w:val="22"/>
        </w:rPr>
      </w:pPr>
      <w:r w:rsidRPr="00D63530">
        <w:rPr>
          <w:b w:val="0"/>
        </w:rPr>
        <w:t xml:space="preserve">Due </w:t>
      </w:r>
      <w:r w:rsidRPr="00974F76">
        <w:rPr>
          <w:b w:val="0"/>
          <w:szCs w:val="22"/>
        </w:rPr>
        <w:t xml:space="preserve">Date: </w:t>
      </w:r>
    </w:p>
    <w:p w14:paraId="28DA55CF" w14:textId="08376B62" w:rsidR="00A97EED" w:rsidRDefault="00C505E9" w:rsidP="00974F76">
      <w:pPr>
        <w:rPr>
          <w:sz w:val="22"/>
          <w:szCs w:val="22"/>
        </w:rPr>
      </w:pPr>
      <w:r>
        <w:rPr>
          <w:sz w:val="22"/>
          <w:szCs w:val="22"/>
        </w:rPr>
        <w:t xml:space="preserve">Friday, March </w:t>
      </w:r>
      <w:r w:rsidR="00C73AED">
        <w:rPr>
          <w:sz w:val="22"/>
          <w:szCs w:val="22"/>
        </w:rPr>
        <w:t>27</w:t>
      </w:r>
      <w:r>
        <w:rPr>
          <w:sz w:val="22"/>
          <w:szCs w:val="22"/>
        </w:rPr>
        <w:t>, 2020 at 11:59pm</w:t>
      </w:r>
    </w:p>
    <w:p w14:paraId="389244AE" w14:textId="5E619BA7" w:rsidR="00E72DEC" w:rsidRDefault="00E72DEC" w:rsidP="00974F76">
      <w:pPr>
        <w:rPr>
          <w:sz w:val="22"/>
          <w:szCs w:val="22"/>
        </w:rPr>
      </w:pPr>
    </w:p>
    <w:p w14:paraId="4AD06577" w14:textId="54EFBCD7" w:rsidR="00E72DEC" w:rsidRDefault="00E72DEC" w:rsidP="00974F76">
      <w:pPr>
        <w:rPr>
          <w:sz w:val="22"/>
          <w:szCs w:val="22"/>
        </w:rPr>
      </w:pPr>
      <w:r>
        <w:rPr>
          <w:sz w:val="22"/>
          <w:szCs w:val="22"/>
        </w:rPr>
        <w:t>Provide several pics of the completed system here:</w:t>
      </w:r>
    </w:p>
    <w:p w14:paraId="5B1AA25E" w14:textId="4DFAA764" w:rsidR="00D96184" w:rsidRDefault="00D275CA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  <w:r w:rsidRPr="00D275CA">
        <w:rPr>
          <w:rStyle w:val="Bold10ptChar"/>
          <w:noProof/>
          <w:sz w:val="22"/>
          <w:szCs w:val="22"/>
        </w:rPr>
        <w:drawing>
          <wp:inline distT="0" distB="0" distL="0" distR="0" wp14:anchorId="23F493AD" wp14:editId="16216517">
            <wp:extent cx="1571625" cy="325077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5111" cy="325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4ADE" w14:textId="0BF4DF63" w:rsidR="00FD3854" w:rsidRDefault="00FD3854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  <w:r>
        <w:rPr>
          <w:rStyle w:val="Bold10ptChar"/>
          <w:sz w:val="22"/>
          <w:szCs w:val="22"/>
        </w:rPr>
        <w:t>Figure 1: Final Product</w:t>
      </w:r>
    </w:p>
    <w:p w14:paraId="4C2A9D86" w14:textId="77777777" w:rsidR="00070516" w:rsidRDefault="00070516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</w:p>
    <w:p w14:paraId="0801EA7E" w14:textId="39E38CB8" w:rsidR="00833D57" w:rsidRDefault="00833D57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  <w:r w:rsidRPr="00833D57">
        <w:rPr>
          <w:rStyle w:val="Bold10ptChar"/>
          <w:noProof/>
          <w:sz w:val="22"/>
          <w:szCs w:val="22"/>
        </w:rPr>
        <w:drawing>
          <wp:inline distT="0" distB="0" distL="0" distR="0" wp14:anchorId="3CB0BB6C" wp14:editId="34992D9A">
            <wp:extent cx="1546419" cy="302870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7393" cy="305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A4DA0" w14:textId="4C39BF5B" w:rsidR="00833D57" w:rsidRDefault="00833D57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  <w:r>
        <w:rPr>
          <w:rStyle w:val="Bold10ptChar"/>
          <w:sz w:val="22"/>
          <w:szCs w:val="22"/>
        </w:rPr>
        <w:t xml:space="preserve">Figure 2: </w:t>
      </w:r>
      <w:r w:rsidR="00AD3477">
        <w:rPr>
          <w:rStyle w:val="Bold10ptChar"/>
          <w:sz w:val="22"/>
          <w:szCs w:val="22"/>
        </w:rPr>
        <w:t>3D</w:t>
      </w:r>
      <w:r>
        <w:rPr>
          <w:rStyle w:val="Bold10ptChar"/>
          <w:sz w:val="22"/>
          <w:szCs w:val="22"/>
        </w:rPr>
        <w:t xml:space="preserve"> View of Final Product</w:t>
      </w:r>
    </w:p>
    <w:p w14:paraId="2FB9E196" w14:textId="0A4046AB" w:rsidR="00AD3477" w:rsidRDefault="00AD3477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</w:p>
    <w:p w14:paraId="5EE3C112" w14:textId="188C87E7" w:rsidR="00AD3477" w:rsidRDefault="00AD3477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  <w:r w:rsidRPr="00AD3477">
        <w:rPr>
          <w:rStyle w:val="Bold10ptChar"/>
          <w:noProof/>
          <w:sz w:val="22"/>
          <w:szCs w:val="22"/>
        </w:rPr>
        <w:drawing>
          <wp:inline distT="0" distB="0" distL="0" distR="0" wp14:anchorId="22EEC343" wp14:editId="42ED22C7">
            <wp:extent cx="1248405" cy="32861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1538" cy="329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BE8B" w14:textId="767F5353" w:rsidR="00222C67" w:rsidRDefault="00AD3477" w:rsidP="00070516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  <w:r>
        <w:rPr>
          <w:rStyle w:val="Bold10ptChar"/>
          <w:sz w:val="22"/>
          <w:szCs w:val="22"/>
        </w:rPr>
        <w:t>Figure 3: Side view of Final Product</w:t>
      </w:r>
    </w:p>
    <w:p w14:paraId="2A84EA2B" w14:textId="77777777" w:rsidR="00AD3477" w:rsidRDefault="00AD3477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</w:p>
    <w:p w14:paraId="0A8CA152" w14:textId="4A3D5A16" w:rsidR="00923D50" w:rsidRDefault="006F638A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  <w:r>
        <w:rPr>
          <w:rFonts w:ascii="Times New Roman" w:hAnsi="Times New Roman"/>
          <w:noProof/>
          <w:sz w:val="24"/>
        </w:rPr>
        <w:t xml:space="preserve"> </w:t>
      </w:r>
      <w:r w:rsidR="00923D50" w:rsidRPr="00BA7889">
        <w:rPr>
          <w:rFonts w:ascii="Times New Roman" w:hAnsi="Times New Roman"/>
          <w:noProof/>
          <w:sz w:val="24"/>
        </w:rPr>
        <w:drawing>
          <wp:inline distT="0" distB="0" distL="0" distR="0" wp14:anchorId="03FDA58E" wp14:editId="60EF9507">
            <wp:extent cx="1916957" cy="2296326"/>
            <wp:effectExtent l="635" t="0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484" r="21238"/>
                    <a:stretch/>
                  </pic:blipFill>
                  <pic:spPr bwMode="auto">
                    <a:xfrm rot="5400000">
                      <a:off x="0" y="0"/>
                      <a:ext cx="1942617" cy="232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B063F" w14:textId="235137DB" w:rsidR="00923D50" w:rsidRDefault="00923D50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  <w:r>
        <w:rPr>
          <w:rStyle w:val="Bold10ptChar"/>
          <w:sz w:val="22"/>
          <w:szCs w:val="22"/>
        </w:rPr>
        <w:t xml:space="preserve">Figure </w:t>
      </w:r>
      <w:r w:rsidR="00AE3A6C">
        <w:rPr>
          <w:rStyle w:val="Bold10ptChar"/>
          <w:sz w:val="22"/>
          <w:szCs w:val="22"/>
        </w:rPr>
        <w:t>4</w:t>
      </w:r>
      <w:r>
        <w:rPr>
          <w:rStyle w:val="Bold10ptChar"/>
          <w:sz w:val="22"/>
          <w:szCs w:val="22"/>
        </w:rPr>
        <w:t>: Central Part with the Arduino Controller</w:t>
      </w:r>
    </w:p>
    <w:p w14:paraId="253DA4C2" w14:textId="4A876F89" w:rsidR="006F638A" w:rsidRDefault="006F638A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</w:p>
    <w:p w14:paraId="48CEBDC0" w14:textId="4F949FF3" w:rsidR="006F638A" w:rsidRDefault="006F638A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  <w:r w:rsidRPr="008A24DB">
        <w:rPr>
          <w:rFonts w:ascii="Times New Roman" w:hAnsi="Times New Roman"/>
          <w:noProof/>
          <w:sz w:val="24"/>
        </w:rPr>
        <w:drawing>
          <wp:inline distT="0" distB="0" distL="0" distR="0" wp14:anchorId="120EADB6" wp14:editId="697A73E7">
            <wp:extent cx="2299209" cy="2254677"/>
            <wp:effectExtent l="317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5557"/>
                    <a:stretch/>
                  </pic:blipFill>
                  <pic:spPr bwMode="auto">
                    <a:xfrm rot="16200000">
                      <a:off x="0" y="0"/>
                      <a:ext cx="2316003" cy="227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90FD0" w14:textId="37951861" w:rsidR="006F638A" w:rsidRDefault="00AE3A6C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  <w:r>
        <w:rPr>
          <w:rStyle w:val="Bold10ptChar"/>
          <w:sz w:val="22"/>
          <w:szCs w:val="22"/>
        </w:rPr>
        <w:t>Figure 5</w:t>
      </w:r>
      <w:r w:rsidR="006F638A">
        <w:rPr>
          <w:rStyle w:val="Bold10ptChar"/>
          <w:sz w:val="22"/>
          <w:szCs w:val="22"/>
        </w:rPr>
        <w:t>: Base structure with motors</w:t>
      </w:r>
    </w:p>
    <w:p w14:paraId="20560EFA" w14:textId="77777777" w:rsidR="00722FE5" w:rsidRDefault="00722FE5" w:rsidP="00FD3854">
      <w:pPr>
        <w:tabs>
          <w:tab w:val="left" w:pos="1440"/>
        </w:tabs>
        <w:jc w:val="center"/>
        <w:rPr>
          <w:rStyle w:val="Bold10ptChar"/>
          <w:sz w:val="22"/>
          <w:szCs w:val="22"/>
        </w:rPr>
      </w:pPr>
    </w:p>
    <w:p w14:paraId="1097EF60" w14:textId="4638537C" w:rsidR="00923D50" w:rsidRPr="00974F76" w:rsidRDefault="00923D50" w:rsidP="00070516">
      <w:pPr>
        <w:tabs>
          <w:tab w:val="left" w:pos="1440"/>
        </w:tabs>
        <w:rPr>
          <w:rStyle w:val="Bold10ptChar"/>
          <w:sz w:val="22"/>
          <w:szCs w:val="22"/>
        </w:rPr>
      </w:pPr>
    </w:p>
    <w:p w14:paraId="27D3C485" w14:textId="59D3749B" w:rsidR="006B0D56" w:rsidRPr="00974F76" w:rsidRDefault="00C07409">
      <w:pPr>
        <w:tabs>
          <w:tab w:val="left" w:pos="1800"/>
        </w:tabs>
        <w:rPr>
          <w:sz w:val="22"/>
          <w:szCs w:val="22"/>
        </w:rPr>
      </w:pPr>
      <w:r w:rsidRPr="00974F76">
        <w:rPr>
          <w:sz w:val="22"/>
          <w:szCs w:val="22"/>
        </w:rPr>
        <w:t xml:space="preserve">The following are the </w:t>
      </w:r>
      <w:r w:rsidR="00C505E9">
        <w:rPr>
          <w:sz w:val="22"/>
          <w:szCs w:val="22"/>
        </w:rPr>
        <w:t xml:space="preserve">Action </w:t>
      </w:r>
      <w:r w:rsidRPr="00974F76">
        <w:rPr>
          <w:sz w:val="22"/>
          <w:szCs w:val="22"/>
        </w:rPr>
        <w:t xml:space="preserve">Items </w:t>
      </w:r>
      <w:r w:rsidR="00C505E9">
        <w:rPr>
          <w:sz w:val="22"/>
          <w:szCs w:val="22"/>
        </w:rPr>
        <w:t xml:space="preserve">each person completed between Hardware Review </w:t>
      </w:r>
      <w:r w:rsidR="00C73AED">
        <w:rPr>
          <w:sz w:val="22"/>
          <w:szCs w:val="22"/>
        </w:rPr>
        <w:t>2</w:t>
      </w:r>
      <w:r w:rsidR="00C505E9">
        <w:rPr>
          <w:sz w:val="22"/>
          <w:szCs w:val="22"/>
        </w:rPr>
        <w:t xml:space="preserve"> and </w:t>
      </w:r>
      <w:r w:rsidR="00C73AED">
        <w:rPr>
          <w:sz w:val="22"/>
          <w:szCs w:val="22"/>
        </w:rPr>
        <w:t>the completion of the final product</w:t>
      </w:r>
      <w:r w:rsidRPr="00974F76">
        <w:rPr>
          <w:sz w:val="22"/>
          <w:szCs w:val="22"/>
        </w:rPr>
        <w:t>:</w:t>
      </w:r>
    </w:p>
    <w:p w14:paraId="0226EA07" w14:textId="77777777" w:rsidR="00C07409" w:rsidRDefault="00C07409">
      <w:pPr>
        <w:tabs>
          <w:tab w:val="left" w:pos="1800"/>
        </w:tabs>
      </w:pPr>
    </w:p>
    <w:p w14:paraId="29ECBB80" w14:textId="29EB9196" w:rsidR="00BD7A1C" w:rsidRPr="00D63530" w:rsidRDefault="00D63530" w:rsidP="00BD7A1C">
      <w:pPr>
        <w:pStyle w:val="Caption"/>
        <w:keepNext/>
        <w:rPr>
          <w:sz w:val="28"/>
          <w:szCs w:val="28"/>
        </w:rPr>
      </w:pPr>
      <w:r w:rsidRPr="00D63530">
        <w:rPr>
          <w:sz w:val="28"/>
          <w:szCs w:val="28"/>
        </w:rPr>
        <w:t xml:space="preserve">Team Member: </w:t>
      </w:r>
      <w:r w:rsidR="00070516">
        <w:rPr>
          <w:sz w:val="28"/>
          <w:szCs w:val="28"/>
        </w:rPr>
        <w:t xml:space="preserve">Fahad </w:t>
      </w:r>
      <w:proofErr w:type="spellStart"/>
      <w:r w:rsidR="00070516">
        <w:rPr>
          <w:sz w:val="28"/>
          <w:szCs w:val="28"/>
        </w:rPr>
        <w:t>Alostath</w:t>
      </w:r>
      <w:proofErr w:type="spellEnd"/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979"/>
        <w:gridCol w:w="1419"/>
        <w:gridCol w:w="5772"/>
      </w:tblGrid>
      <w:tr w:rsidR="00C505E9" w:rsidRPr="00D63530" w14:paraId="7879FAC8" w14:textId="77777777" w:rsidTr="00C505E9">
        <w:trPr>
          <w:trHeight w:val="335"/>
        </w:trPr>
        <w:tc>
          <w:tcPr>
            <w:tcW w:w="2979" w:type="dxa"/>
            <w:vAlign w:val="center"/>
          </w:tcPr>
          <w:p w14:paraId="79E1F6BD" w14:textId="77777777" w:rsidR="00C505E9" w:rsidRDefault="00C505E9" w:rsidP="00D63530">
            <w:pPr>
              <w:pStyle w:val="Heading2"/>
              <w:jc w:val="center"/>
            </w:pPr>
            <w:r>
              <w:t>Action Item</w:t>
            </w:r>
          </w:p>
        </w:tc>
        <w:tc>
          <w:tcPr>
            <w:tcW w:w="1419" w:type="dxa"/>
            <w:vAlign w:val="center"/>
          </w:tcPr>
          <w:p w14:paraId="2A03246E" w14:textId="77777777" w:rsidR="00C505E9" w:rsidRDefault="00C505E9" w:rsidP="00D6353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Date Completed</w:t>
            </w:r>
          </w:p>
        </w:tc>
        <w:tc>
          <w:tcPr>
            <w:tcW w:w="5772" w:type="dxa"/>
            <w:vAlign w:val="center"/>
          </w:tcPr>
          <w:p w14:paraId="5599630E" w14:textId="77777777" w:rsidR="00C505E9" w:rsidRPr="00D63530" w:rsidRDefault="00C505E9" w:rsidP="00D63530">
            <w:pPr>
              <w:pStyle w:val="Location"/>
              <w:jc w:val="center"/>
              <w:rPr>
                <w:b/>
                <w:sz w:val="22"/>
              </w:rPr>
            </w:pPr>
            <w:r w:rsidRPr="00D63530">
              <w:rPr>
                <w:b/>
                <w:sz w:val="22"/>
              </w:rPr>
              <w:t>Result/Proof of Completion</w:t>
            </w:r>
          </w:p>
        </w:tc>
      </w:tr>
      <w:tr w:rsidR="00C505E9" w14:paraId="2D8D1975" w14:textId="77777777" w:rsidTr="00C505E9">
        <w:trPr>
          <w:trHeight w:val="864"/>
        </w:trPr>
        <w:tc>
          <w:tcPr>
            <w:tcW w:w="2979" w:type="dxa"/>
          </w:tcPr>
          <w:p w14:paraId="7A96BDAB" w14:textId="412CAFA1" w:rsidR="00C505E9" w:rsidRPr="003E711D" w:rsidRDefault="00587DA7" w:rsidP="00C07409">
            <w:pPr>
              <w:rPr>
                <w:szCs w:val="20"/>
              </w:rPr>
            </w:pPr>
            <w:r w:rsidRPr="003E711D">
              <w:rPr>
                <w:szCs w:val="20"/>
              </w:rPr>
              <w:t>Written the Arduino Code</w:t>
            </w:r>
          </w:p>
        </w:tc>
        <w:tc>
          <w:tcPr>
            <w:tcW w:w="1419" w:type="dxa"/>
          </w:tcPr>
          <w:p w14:paraId="3FBC52CC" w14:textId="7DB82755" w:rsidR="00C505E9" w:rsidRPr="003E711D" w:rsidRDefault="00587DA7" w:rsidP="00C07409">
            <w:pPr>
              <w:rPr>
                <w:szCs w:val="20"/>
              </w:rPr>
            </w:pPr>
            <w:r w:rsidRPr="003E711D">
              <w:rPr>
                <w:szCs w:val="20"/>
              </w:rPr>
              <w:t>03-03-2020</w:t>
            </w:r>
          </w:p>
        </w:tc>
        <w:tc>
          <w:tcPr>
            <w:tcW w:w="5772" w:type="dxa"/>
          </w:tcPr>
          <w:p w14:paraId="36C137F9" w14:textId="71FA46E4" w:rsidR="00C505E9" w:rsidRPr="00974F76" w:rsidRDefault="00587DA7" w:rsidP="00587DA7">
            <w:pPr>
              <w:pStyle w:val="Location"/>
              <w:jc w:val="center"/>
              <w:rPr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97E7CDC" wp14:editId="7488CA47">
                  <wp:extent cx="1343025" cy="993775"/>
                  <wp:effectExtent l="0" t="0" r="9525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5E9" w14:paraId="26F60126" w14:textId="77777777" w:rsidTr="00C505E9">
        <w:trPr>
          <w:trHeight w:val="1262"/>
        </w:trPr>
        <w:tc>
          <w:tcPr>
            <w:tcW w:w="2979" w:type="dxa"/>
          </w:tcPr>
          <w:p w14:paraId="19167AB8" w14:textId="1E19A437" w:rsidR="00C505E9" w:rsidRPr="003E711D" w:rsidRDefault="00587DA7" w:rsidP="00974F76">
            <w:pPr>
              <w:pStyle w:val="Heading2"/>
              <w:rPr>
                <w:b w:val="0"/>
                <w:sz w:val="20"/>
                <w:szCs w:val="20"/>
              </w:rPr>
            </w:pPr>
            <w:r w:rsidRPr="003E711D">
              <w:rPr>
                <w:b w:val="0"/>
                <w:sz w:val="20"/>
                <w:szCs w:val="20"/>
              </w:rPr>
              <w:t>Connected Batteries</w:t>
            </w:r>
          </w:p>
        </w:tc>
        <w:tc>
          <w:tcPr>
            <w:tcW w:w="1419" w:type="dxa"/>
          </w:tcPr>
          <w:p w14:paraId="439CD60C" w14:textId="2C7762D9" w:rsidR="00C505E9" w:rsidRPr="003E711D" w:rsidRDefault="00587DA7" w:rsidP="00974F76">
            <w:pPr>
              <w:rPr>
                <w:szCs w:val="20"/>
              </w:rPr>
            </w:pPr>
            <w:r w:rsidRPr="003E711D">
              <w:rPr>
                <w:szCs w:val="20"/>
              </w:rPr>
              <w:t>03-05-2020</w:t>
            </w:r>
          </w:p>
        </w:tc>
        <w:tc>
          <w:tcPr>
            <w:tcW w:w="5772" w:type="dxa"/>
          </w:tcPr>
          <w:p w14:paraId="72CC6971" w14:textId="144085E6" w:rsidR="00C505E9" w:rsidRPr="00974F76" w:rsidRDefault="00587DA7" w:rsidP="00587DA7">
            <w:pPr>
              <w:pStyle w:val="Location"/>
              <w:jc w:val="center"/>
              <w:rPr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A5D77EA" wp14:editId="3ECDF7B1">
                  <wp:extent cx="1228725" cy="838835"/>
                  <wp:effectExtent l="0" t="0" r="9525" b="0"/>
                  <wp:docPr id="9" name="Picture 5" descr="A picture containing indoor, bag, sitting,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C32547-9F86-BB42-A675-6573EB22E6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 descr="A picture containing indoor, bag, sitting,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8C32547-9F86-BB42-A675-6573EB22E66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17"/>
                          <a:stretch/>
                        </pic:blipFill>
                        <pic:spPr bwMode="auto">
                          <a:xfrm>
                            <a:off x="0" y="0"/>
                            <a:ext cx="1228725" cy="838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5E9" w14:paraId="4D5DCC0A" w14:textId="77777777" w:rsidTr="00C505E9">
        <w:trPr>
          <w:trHeight w:val="1262"/>
        </w:trPr>
        <w:tc>
          <w:tcPr>
            <w:tcW w:w="2979" w:type="dxa"/>
          </w:tcPr>
          <w:p w14:paraId="4696D443" w14:textId="3CD4DE65" w:rsidR="00C505E9" w:rsidRPr="003E711D" w:rsidRDefault="00587DA7" w:rsidP="00974F76">
            <w:pPr>
              <w:pStyle w:val="Heading2"/>
              <w:rPr>
                <w:b w:val="0"/>
                <w:sz w:val="20"/>
                <w:szCs w:val="20"/>
              </w:rPr>
            </w:pPr>
            <w:r w:rsidRPr="003E711D">
              <w:rPr>
                <w:b w:val="0"/>
                <w:sz w:val="20"/>
                <w:szCs w:val="20"/>
              </w:rPr>
              <w:t>Developed Structure</w:t>
            </w:r>
          </w:p>
        </w:tc>
        <w:tc>
          <w:tcPr>
            <w:tcW w:w="1419" w:type="dxa"/>
          </w:tcPr>
          <w:p w14:paraId="4D5D852A" w14:textId="226B5601" w:rsidR="00C505E9" w:rsidRPr="003E711D" w:rsidRDefault="00587DA7" w:rsidP="00974F76">
            <w:pPr>
              <w:rPr>
                <w:szCs w:val="20"/>
              </w:rPr>
            </w:pPr>
            <w:r w:rsidRPr="003E711D">
              <w:rPr>
                <w:szCs w:val="20"/>
              </w:rPr>
              <w:t>03-10-2020</w:t>
            </w:r>
          </w:p>
        </w:tc>
        <w:tc>
          <w:tcPr>
            <w:tcW w:w="5772" w:type="dxa"/>
          </w:tcPr>
          <w:p w14:paraId="17CA77AC" w14:textId="4DB09D17" w:rsidR="00C505E9" w:rsidRPr="00974F76" w:rsidRDefault="00587DA7" w:rsidP="00587DA7">
            <w:pPr>
              <w:pStyle w:val="Location"/>
              <w:jc w:val="center"/>
              <w:rPr>
                <w:szCs w:val="20"/>
                <w:highlight w:val="yellow"/>
              </w:rPr>
            </w:pPr>
            <w:r w:rsidRPr="00AD3477">
              <w:rPr>
                <w:rStyle w:val="Bold10ptChar"/>
                <w:noProof/>
                <w:sz w:val="22"/>
                <w:szCs w:val="22"/>
              </w:rPr>
              <w:drawing>
                <wp:inline distT="0" distB="0" distL="0" distR="0" wp14:anchorId="0B876096" wp14:editId="5D30ADD1">
                  <wp:extent cx="722630" cy="2219325"/>
                  <wp:effectExtent l="0" t="0" r="127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61" cy="225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DA3EE" w14:textId="5C6711C7" w:rsidR="00A97EED" w:rsidRDefault="00A97EED" w:rsidP="00C07409">
      <w:pPr>
        <w:pStyle w:val="Caption"/>
        <w:keepNext/>
        <w:rPr>
          <w:sz w:val="28"/>
          <w:szCs w:val="28"/>
        </w:rPr>
      </w:pPr>
    </w:p>
    <w:p w14:paraId="7DC6C3D7" w14:textId="5D5D1EE0" w:rsidR="00C07409" w:rsidRPr="00D63530" w:rsidRDefault="00C07409" w:rsidP="00C07409">
      <w:pPr>
        <w:pStyle w:val="Caption"/>
        <w:keepNext/>
        <w:rPr>
          <w:sz w:val="28"/>
          <w:szCs w:val="28"/>
        </w:rPr>
      </w:pPr>
      <w:r w:rsidRPr="00D63530">
        <w:rPr>
          <w:sz w:val="28"/>
          <w:szCs w:val="28"/>
        </w:rPr>
        <w:t xml:space="preserve">Team Member: </w:t>
      </w:r>
      <w:proofErr w:type="spellStart"/>
      <w:r w:rsidR="00587DA7">
        <w:rPr>
          <w:sz w:val="28"/>
          <w:szCs w:val="28"/>
        </w:rPr>
        <w:t>Naif</w:t>
      </w:r>
      <w:proofErr w:type="spellEnd"/>
      <w:r w:rsidR="00587DA7">
        <w:rPr>
          <w:sz w:val="28"/>
          <w:szCs w:val="28"/>
        </w:rPr>
        <w:t xml:space="preserve"> </w:t>
      </w:r>
      <w:proofErr w:type="spellStart"/>
      <w:r w:rsidR="00587DA7">
        <w:rPr>
          <w:sz w:val="28"/>
          <w:szCs w:val="28"/>
        </w:rPr>
        <w:t>Alfihan</w:t>
      </w:r>
      <w:proofErr w:type="spellEnd"/>
    </w:p>
    <w:tbl>
      <w:tblPr>
        <w:tblW w:w="1017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3011"/>
        <w:gridCol w:w="1419"/>
        <w:gridCol w:w="5740"/>
      </w:tblGrid>
      <w:tr w:rsidR="00C505E9" w:rsidRPr="00D63530" w14:paraId="58C3B2A0" w14:textId="77777777" w:rsidTr="00C505E9">
        <w:trPr>
          <w:trHeight w:val="335"/>
        </w:trPr>
        <w:tc>
          <w:tcPr>
            <w:tcW w:w="3240" w:type="dxa"/>
            <w:vAlign w:val="center"/>
          </w:tcPr>
          <w:p w14:paraId="4D53FBE7" w14:textId="77777777" w:rsidR="00C505E9" w:rsidRDefault="00C505E9" w:rsidP="007E12BF">
            <w:pPr>
              <w:pStyle w:val="Heading2"/>
              <w:jc w:val="center"/>
            </w:pPr>
            <w:r>
              <w:t>Action Item</w:t>
            </w:r>
          </w:p>
        </w:tc>
        <w:tc>
          <w:tcPr>
            <w:tcW w:w="787" w:type="dxa"/>
            <w:vAlign w:val="center"/>
          </w:tcPr>
          <w:p w14:paraId="01D5C339" w14:textId="77777777" w:rsidR="00C505E9" w:rsidRDefault="00C505E9" w:rsidP="007E12BF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Date Completed</w:t>
            </w:r>
          </w:p>
        </w:tc>
        <w:tc>
          <w:tcPr>
            <w:tcW w:w="6143" w:type="dxa"/>
            <w:vAlign w:val="center"/>
          </w:tcPr>
          <w:p w14:paraId="00AF1BA1" w14:textId="77777777" w:rsidR="00C505E9" w:rsidRPr="00D63530" w:rsidRDefault="00C505E9" w:rsidP="007E12BF">
            <w:pPr>
              <w:pStyle w:val="Location"/>
              <w:jc w:val="center"/>
              <w:rPr>
                <w:b/>
                <w:sz w:val="22"/>
              </w:rPr>
            </w:pPr>
            <w:r w:rsidRPr="00D63530">
              <w:rPr>
                <w:b/>
                <w:sz w:val="22"/>
              </w:rPr>
              <w:t>Result/Proof of Completion</w:t>
            </w:r>
          </w:p>
        </w:tc>
      </w:tr>
      <w:tr w:rsidR="00C505E9" w14:paraId="5DC6B1BF" w14:textId="77777777" w:rsidTr="00C505E9">
        <w:trPr>
          <w:trHeight w:val="864"/>
        </w:trPr>
        <w:tc>
          <w:tcPr>
            <w:tcW w:w="3240" w:type="dxa"/>
          </w:tcPr>
          <w:p w14:paraId="66A88B5E" w14:textId="584DB86B" w:rsidR="00C505E9" w:rsidRPr="00587DA7" w:rsidRDefault="00587DA7" w:rsidP="00C07409">
            <w:r w:rsidRPr="00587DA7">
              <w:t>Setup Connection for Accelerometer</w:t>
            </w:r>
          </w:p>
        </w:tc>
        <w:tc>
          <w:tcPr>
            <w:tcW w:w="787" w:type="dxa"/>
          </w:tcPr>
          <w:p w14:paraId="36071C6E" w14:textId="49277CB0" w:rsidR="00C505E9" w:rsidRPr="00C07409" w:rsidRDefault="00587DA7" w:rsidP="00C07409">
            <w:r>
              <w:t>03-03-2020</w:t>
            </w:r>
          </w:p>
        </w:tc>
        <w:tc>
          <w:tcPr>
            <w:tcW w:w="6143" w:type="dxa"/>
          </w:tcPr>
          <w:p w14:paraId="49DA7BA8" w14:textId="50F760DF" w:rsidR="00C505E9" w:rsidRPr="00C07409" w:rsidRDefault="00587DA7" w:rsidP="00587DA7">
            <w:pPr>
              <w:pStyle w:val="Location"/>
              <w:jc w:val="center"/>
            </w:pPr>
            <w:r>
              <w:rPr>
                <w:noProof/>
              </w:rPr>
              <w:drawing>
                <wp:inline distT="0" distB="0" distL="0" distR="0" wp14:anchorId="3D4C1F88" wp14:editId="2C627A0D">
                  <wp:extent cx="1002665" cy="1455420"/>
                  <wp:effectExtent l="2223" t="0" r="9207" b="9208"/>
                  <wp:docPr id="11" name="Picture 7" descr="A circuit boar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6F4A1D-85BB-6C45-A902-E31CE95A1C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 descr="A circuit boar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A6F4A1D-85BB-6C45-A902-E31CE95A1C1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36" t="31244" r="27592" b="29273"/>
                          <a:stretch/>
                        </pic:blipFill>
                        <pic:spPr bwMode="auto">
                          <a:xfrm rot="5400000">
                            <a:off x="0" y="0"/>
                            <a:ext cx="1002665" cy="145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5E9" w14:paraId="4A7BB899" w14:textId="77777777" w:rsidTr="00C505E9">
        <w:trPr>
          <w:trHeight w:val="1262"/>
        </w:trPr>
        <w:tc>
          <w:tcPr>
            <w:tcW w:w="3240" w:type="dxa"/>
          </w:tcPr>
          <w:p w14:paraId="2A9DE4CC" w14:textId="428051F1" w:rsidR="00C505E9" w:rsidRPr="00C07409" w:rsidRDefault="00587DA7" w:rsidP="00C07409">
            <w:pPr>
              <w:pStyle w:val="Heading2"/>
              <w:rPr>
                <w:b w:val="0"/>
              </w:rPr>
            </w:pPr>
            <w:r>
              <w:rPr>
                <w:b w:val="0"/>
              </w:rPr>
              <w:lastRenderedPageBreak/>
              <w:t>Setup Connection for Gyroscopes</w:t>
            </w:r>
          </w:p>
        </w:tc>
        <w:tc>
          <w:tcPr>
            <w:tcW w:w="787" w:type="dxa"/>
          </w:tcPr>
          <w:p w14:paraId="0E8CC5CF" w14:textId="46A4FBBF" w:rsidR="00C505E9" w:rsidRPr="00C07409" w:rsidRDefault="00587DA7" w:rsidP="00C07409">
            <w:r>
              <w:t>03-05-2020</w:t>
            </w:r>
          </w:p>
        </w:tc>
        <w:tc>
          <w:tcPr>
            <w:tcW w:w="6143" w:type="dxa"/>
          </w:tcPr>
          <w:p w14:paraId="498D3D76" w14:textId="0772A977" w:rsidR="00C505E9" w:rsidRPr="00C07409" w:rsidRDefault="00587DA7" w:rsidP="00587DA7">
            <w:pPr>
              <w:pStyle w:val="Location"/>
              <w:jc w:val="center"/>
            </w:pPr>
            <w:r>
              <w:rPr>
                <w:noProof/>
              </w:rPr>
              <w:drawing>
                <wp:inline distT="0" distB="0" distL="0" distR="0" wp14:anchorId="54DBF9D8" wp14:editId="160CB57A">
                  <wp:extent cx="1799590" cy="845820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16"/>
                          <a:srcRect t="33711" b="42986"/>
                          <a:stretch/>
                        </pic:blipFill>
                        <pic:spPr bwMode="auto">
                          <a:xfrm>
                            <a:off x="0" y="0"/>
                            <a:ext cx="1799590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5E9" w14:paraId="6B2670F6" w14:textId="77777777" w:rsidTr="00C505E9">
        <w:trPr>
          <w:trHeight w:val="1262"/>
        </w:trPr>
        <w:tc>
          <w:tcPr>
            <w:tcW w:w="3240" w:type="dxa"/>
          </w:tcPr>
          <w:p w14:paraId="0765B288" w14:textId="018A1D70" w:rsidR="00C505E9" w:rsidRPr="00C07409" w:rsidRDefault="00587DA7" w:rsidP="00C07409">
            <w:pPr>
              <w:pStyle w:val="Heading2"/>
              <w:rPr>
                <w:b w:val="0"/>
              </w:rPr>
            </w:pPr>
            <w:r>
              <w:rPr>
                <w:b w:val="0"/>
              </w:rPr>
              <w:t>Developed the Body Structure</w:t>
            </w:r>
          </w:p>
        </w:tc>
        <w:tc>
          <w:tcPr>
            <w:tcW w:w="787" w:type="dxa"/>
          </w:tcPr>
          <w:p w14:paraId="1108EECB" w14:textId="268EF69C" w:rsidR="00C505E9" w:rsidRPr="00C07409" w:rsidRDefault="00587DA7" w:rsidP="00C07409">
            <w:r>
              <w:t>03-10-2020</w:t>
            </w:r>
          </w:p>
        </w:tc>
        <w:tc>
          <w:tcPr>
            <w:tcW w:w="6143" w:type="dxa"/>
          </w:tcPr>
          <w:p w14:paraId="1EBD9C6B" w14:textId="3816DEDF" w:rsidR="00C505E9" w:rsidRPr="00C07409" w:rsidRDefault="00587DA7" w:rsidP="00587DA7">
            <w:pPr>
              <w:pStyle w:val="Location"/>
              <w:jc w:val="center"/>
            </w:pPr>
            <w:r w:rsidRPr="00AD3477">
              <w:rPr>
                <w:rStyle w:val="Bold10ptChar"/>
                <w:noProof/>
                <w:sz w:val="22"/>
                <w:szCs w:val="22"/>
              </w:rPr>
              <w:drawing>
                <wp:inline distT="0" distB="0" distL="0" distR="0" wp14:anchorId="6070F304" wp14:editId="6827D0C5">
                  <wp:extent cx="722630" cy="2219325"/>
                  <wp:effectExtent l="0" t="0" r="127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61" cy="225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F9626" w14:textId="2CB4F35B" w:rsidR="003E711D" w:rsidRDefault="003E711D"/>
    <w:p w14:paraId="4BFE0B96" w14:textId="4E4B5E83" w:rsidR="00C07409" w:rsidRPr="00C505E9" w:rsidRDefault="00C07409">
      <w:pPr>
        <w:rPr>
          <w:sz w:val="24"/>
        </w:rPr>
      </w:pPr>
      <w:r w:rsidRPr="00C505E9">
        <w:rPr>
          <w:sz w:val="24"/>
        </w:rPr>
        <w:t xml:space="preserve">The following are the Action Items for </w:t>
      </w:r>
      <w:r w:rsidR="00C505E9" w:rsidRPr="00C505E9">
        <w:rPr>
          <w:sz w:val="24"/>
        </w:rPr>
        <w:t>each team member between the Final Product presentation</w:t>
      </w:r>
      <w:r w:rsidR="00C73AED">
        <w:rPr>
          <w:sz w:val="24"/>
        </w:rPr>
        <w:t xml:space="preserve"> and the Testing Proof</w:t>
      </w:r>
      <w:r w:rsidRPr="00C505E9">
        <w:rPr>
          <w:sz w:val="24"/>
        </w:rPr>
        <w:t>:</w:t>
      </w:r>
    </w:p>
    <w:p w14:paraId="202BB192" w14:textId="77777777" w:rsidR="00C505E9" w:rsidRDefault="00C505E9"/>
    <w:tbl>
      <w:tblPr>
        <w:tblW w:w="10800" w:type="dxa"/>
        <w:tblInd w:w="-203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single" w:sz="6" w:space="0" w:color="5F5F5F"/>
          <w:insideV w:val="single" w:sz="6" w:space="0" w:color="5F5F5F"/>
        </w:tblBorders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070"/>
        <w:gridCol w:w="6390"/>
        <w:gridCol w:w="2340"/>
      </w:tblGrid>
      <w:tr w:rsidR="00C07409" w:rsidRPr="007F72CC" w14:paraId="3D6E75FE" w14:textId="77777777" w:rsidTr="00EA1B14">
        <w:trPr>
          <w:trHeight w:val="335"/>
        </w:trPr>
        <w:tc>
          <w:tcPr>
            <w:tcW w:w="2070" w:type="dxa"/>
            <w:vAlign w:val="center"/>
          </w:tcPr>
          <w:p w14:paraId="6C0F5FD8" w14:textId="77777777" w:rsidR="00C07409" w:rsidRPr="007F72CC" w:rsidRDefault="00C07409" w:rsidP="007E12BF">
            <w:pPr>
              <w:pStyle w:val="Heading2"/>
              <w:jc w:val="center"/>
            </w:pPr>
            <w:r w:rsidRPr="007F72CC">
              <w:t>Team Member</w:t>
            </w:r>
          </w:p>
        </w:tc>
        <w:tc>
          <w:tcPr>
            <w:tcW w:w="6390" w:type="dxa"/>
            <w:vAlign w:val="center"/>
          </w:tcPr>
          <w:p w14:paraId="24DCBFF5" w14:textId="77777777" w:rsidR="00C07409" w:rsidRPr="007F72CC" w:rsidRDefault="00C07409" w:rsidP="00C07409">
            <w:pPr>
              <w:jc w:val="center"/>
              <w:rPr>
                <w:b/>
                <w:sz w:val="22"/>
              </w:rPr>
            </w:pPr>
            <w:r w:rsidRPr="007F72CC">
              <w:rPr>
                <w:b/>
                <w:sz w:val="22"/>
              </w:rPr>
              <w:t>Action Items</w:t>
            </w:r>
          </w:p>
        </w:tc>
        <w:tc>
          <w:tcPr>
            <w:tcW w:w="2340" w:type="dxa"/>
            <w:vAlign w:val="center"/>
          </w:tcPr>
          <w:p w14:paraId="43BCCF6E" w14:textId="77777777" w:rsidR="00C07409" w:rsidRPr="007F72CC" w:rsidRDefault="00C07409" w:rsidP="007E12BF">
            <w:pPr>
              <w:pStyle w:val="Location"/>
              <w:jc w:val="center"/>
              <w:rPr>
                <w:b/>
                <w:sz w:val="22"/>
              </w:rPr>
            </w:pPr>
            <w:r w:rsidRPr="007F72CC">
              <w:rPr>
                <w:b/>
                <w:sz w:val="22"/>
              </w:rPr>
              <w:t>Date Due</w:t>
            </w:r>
          </w:p>
        </w:tc>
      </w:tr>
      <w:tr w:rsidR="00B7215C" w:rsidRPr="007F72CC" w14:paraId="3BED8D92" w14:textId="77777777" w:rsidTr="00EA1B14">
        <w:trPr>
          <w:trHeight w:val="864"/>
        </w:trPr>
        <w:tc>
          <w:tcPr>
            <w:tcW w:w="2070" w:type="dxa"/>
          </w:tcPr>
          <w:p w14:paraId="51B1729B" w14:textId="7991AEB3" w:rsidR="00B7215C" w:rsidRPr="007F72CC" w:rsidRDefault="00B7215C" w:rsidP="00B7215C">
            <w:pPr>
              <w:rPr>
                <w:szCs w:val="20"/>
              </w:rPr>
            </w:pPr>
            <w:r w:rsidRPr="007F72CC">
              <w:rPr>
                <w:szCs w:val="20"/>
              </w:rPr>
              <w:t xml:space="preserve">Fahad </w:t>
            </w:r>
            <w:proofErr w:type="spellStart"/>
            <w:r w:rsidRPr="007F72CC">
              <w:rPr>
                <w:szCs w:val="20"/>
              </w:rPr>
              <w:t>Alostath</w:t>
            </w:r>
            <w:proofErr w:type="spellEnd"/>
          </w:p>
        </w:tc>
        <w:tc>
          <w:tcPr>
            <w:tcW w:w="6390" w:type="dxa"/>
          </w:tcPr>
          <w:p w14:paraId="34E20C51" w14:textId="52C59172" w:rsidR="00B7215C" w:rsidRPr="007F72CC" w:rsidRDefault="00B7215C" w:rsidP="00B7215C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7F72CC">
              <w:rPr>
                <w:szCs w:val="20"/>
              </w:rPr>
              <w:t xml:space="preserve">Arduino Code </w:t>
            </w:r>
          </w:p>
          <w:p w14:paraId="03920894" w14:textId="77777777" w:rsidR="00B7215C" w:rsidRPr="007F72CC" w:rsidRDefault="00B7215C" w:rsidP="00B7215C">
            <w:pPr>
              <w:pStyle w:val="ListParagraph"/>
              <w:numPr>
                <w:ilvl w:val="0"/>
                <w:numId w:val="23"/>
              </w:numPr>
              <w:rPr>
                <w:szCs w:val="20"/>
              </w:rPr>
            </w:pPr>
            <w:r w:rsidRPr="007F72CC">
              <w:rPr>
                <w:szCs w:val="20"/>
              </w:rPr>
              <w:t>Connected the Batteries</w:t>
            </w:r>
          </w:p>
          <w:p w14:paraId="055A6CB7" w14:textId="4F29B2CE" w:rsidR="00B7215C" w:rsidRPr="007F72CC" w:rsidRDefault="00561932" w:rsidP="00B7215C">
            <w:pPr>
              <w:pStyle w:val="ListParagraph"/>
              <w:numPr>
                <w:ilvl w:val="0"/>
                <w:numId w:val="16"/>
              </w:numPr>
              <w:rPr>
                <w:szCs w:val="20"/>
              </w:rPr>
            </w:pPr>
            <w:r>
              <w:rPr>
                <w:szCs w:val="20"/>
              </w:rPr>
              <w:t xml:space="preserve">Motors Connections </w:t>
            </w:r>
          </w:p>
        </w:tc>
        <w:tc>
          <w:tcPr>
            <w:tcW w:w="2340" w:type="dxa"/>
          </w:tcPr>
          <w:p w14:paraId="24A6A724" w14:textId="2D7C2FA3" w:rsidR="00B7215C" w:rsidRPr="007F72CC" w:rsidRDefault="00B7215C" w:rsidP="00B7215C">
            <w:pPr>
              <w:pStyle w:val="Location"/>
              <w:numPr>
                <w:ilvl w:val="0"/>
                <w:numId w:val="24"/>
              </w:numPr>
              <w:ind w:left="335"/>
              <w:jc w:val="left"/>
              <w:rPr>
                <w:szCs w:val="20"/>
              </w:rPr>
            </w:pPr>
            <w:r w:rsidRPr="007F72CC">
              <w:rPr>
                <w:szCs w:val="20"/>
              </w:rPr>
              <w:t>03-03-2020</w:t>
            </w:r>
          </w:p>
          <w:p w14:paraId="2866C667" w14:textId="604C95ED" w:rsidR="00B7215C" w:rsidRPr="007F72CC" w:rsidRDefault="00B7215C" w:rsidP="00B7215C">
            <w:pPr>
              <w:pStyle w:val="Location"/>
              <w:numPr>
                <w:ilvl w:val="0"/>
                <w:numId w:val="24"/>
              </w:numPr>
              <w:ind w:left="335"/>
              <w:jc w:val="left"/>
              <w:rPr>
                <w:szCs w:val="20"/>
              </w:rPr>
            </w:pPr>
            <w:r w:rsidRPr="007F72CC">
              <w:rPr>
                <w:szCs w:val="20"/>
              </w:rPr>
              <w:t>03-05-2020</w:t>
            </w:r>
          </w:p>
          <w:p w14:paraId="75398D45" w14:textId="4A1D172D" w:rsidR="00B7215C" w:rsidRPr="007F72CC" w:rsidRDefault="00B7215C" w:rsidP="00B7215C">
            <w:pPr>
              <w:pStyle w:val="Location"/>
              <w:numPr>
                <w:ilvl w:val="0"/>
                <w:numId w:val="24"/>
              </w:numPr>
              <w:ind w:left="335"/>
              <w:jc w:val="left"/>
              <w:rPr>
                <w:szCs w:val="20"/>
              </w:rPr>
            </w:pPr>
            <w:r w:rsidRPr="007F72CC">
              <w:rPr>
                <w:szCs w:val="20"/>
              </w:rPr>
              <w:t>03-10-2020</w:t>
            </w:r>
          </w:p>
        </w:tc>
      </w:tr>
      <w:tr w:rsidR="00B7215C" w14:paraId="74926C54" w14:textId="77777777" w:rsidTr="00EA1B14">
        <w:trPr>
          <w:trHeight w:val="1262"/>
        </w:trPr>
        <w:tc>
          <w:tcPr>
            <w:tcW w:w="2070" w:type="dxa"/>
          </w:tcPr>
          <w:p w14:paraId="235CFD79" w14:textId="79880FCC" w:rsidR="00B7215C" w:rsidRPr="007F72CC" w:rsidRDefault="00B7215C" w:rsidP="00B7215C">
            <w:pPr>
              <w:pStyle w:val="Heading2"/>
              <w:rPr>
                <w:b w:val="0"/>
                <w:sz w:val="20"/>
                <w:szCs w:val="20"/>
              </w:rPr>
            </w:pPr>
            <w:proofErr w:type="spellStart"/>
            <w:r w:rsidRPr="007F72CC">
              <w:rPr>
                <w:b w:val="0"/>
                <w:sz w:val="20"/>
                <w:szCs w:val="20"/>
              </w:rPr>
              <w:t>Naif</w:t>
            </w:r>
            <w:proofErr w:type="spellEnd"/>
            <w:r w:rsidRPr="007F72CC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F72CC">
              <w:rPr>
                <w:b w:val="0"/>
                <w:sz w:val="20"/>
                <w:szCs w:val="20"/>
              </w:rPr>
              <w:t>Alfihan</w:t>
            </w:r>
            <w:proofErr w:type="spellEnd"/>
          </w:p>
        </w:tc>
        <w:tc>
          <w:tcPr>
            <w:tcW w:w="6390" w:type="dxa"/>
          </w:tcPr>
          <w:p w14:paraId="7F26DAE9" w14:textId="03FE9532" w:rsidR="00B7215C" w:rsidRPr="007F72CC" w:rsidRDefault="00B7215C" w:rsidP="00B7215C">
            <w:pPr>
              <w:pStyle w:val="ListParagraph"/>
              <w:numPr>
                <w:ilvl w:val="0"/>
                <w:numId w:val="25"/>
              </w:numPr>
              <w:rPr>
                <w:szCs w:val="20"/>
              </w:rPr>
            </w:pPr>
            <w:r w:rsidRPr="007F72CC">
              <w:rPr>
                <w:szCs w:val="20"/>
              </w:rPr>
              <w:t>Setup the Connection of Accelerometer</w:t>
            </w:r>
          </w:p>
          <w:p w14:paraId="10A9155B" w14:textId="36F3DAED" w:rsidR="00B7215C" w:rsidRPr="007F72CC" w:rsidRDefault="00B7215C" w:rsidP="00B7215C">
            <w:pPr>
              <w:pStyle w:val="ListParagraph"/>
              <w:numPr>
                <w:ilvl w:val="0"/>
                <w:numId w:val="25"/>
              </w:numPr>
              <w:rPr>
                <w:szCs w:val="20"/>
              </w:rPr>
            </w:pPr>
            <w:r w:rsidRPr="007F72CC">
              <w:rPr>
                <w:szCs w:val="20"/>
              </w:rPr>
              <w:t>Setup the Connection of Gyroscopes</w:t>
            </w:r>
          </w:p>
          <w:p w14:paraId="36F1178A" w14:textId="41A50F83" w:rsidR="00B7215C" w:rsidRPr="007F72CC" w:rsidRDefault="00B7215C" w:rsidP="00B7215C">
            <w:pPr>
              <w:pStyle w:val="ListParagraph"/>
              <w:numPr>
                <w:ilvl w:val="0"/>
                <w:numId w:val="17"/>
              </w:numPr>
              <w:rPr>
                <w:szCs w:val="20"/>
              </w:rPr>
            </w:pPr>
            <w:r w:rsidRPr="007F72CC">
              <w:rPr>
                <w:szCs w:val="20"/>
              </w:rPr>
              <w:t xml:space="preserve">Developed the Body Structures </w:t>
            </w:r>
            <w:bookmarkStart w:id="0" w:name="_GoBack"/>
            <w:bookmarkEnd w:id="0"/>
          </w:p>
        </w:tc>
        <w:tc>
          <w:tcPr>
            <w:tcW w:w="2340" w:type="dxa"/>
          </w:tcPr>
          <w:p w14:paraId="5F566973" w14:textId="40A48903" w:rsidR="00B7215C" w:rsidRPr="007F72CC" w:rsidRDefault="00B7215C" w:rsidP="00B7215C">
            <w:pPr>
              <w:pStyle w:val="Location"/>
              <w:numPr>
                <w:ilvl w:val="0"/>
                <w:numId w:val="26"/>
              </w:numPr>
              <w:ind w:left="335"/>
              <w:jc w:val="left"/>
              <w:rPr>
                <w:szCs w:val="20"/>
              </w:rPr>
            </w:pPr>
            <w:r w:rsidRPr="007F72CC">
              <w:rPr>
                <w:szCs w:val="20"/>
              </w:rPr>
              <w:t>0</w:t>
            </w:r>
            <w:r w:rsidR="007F72CC" w:rsidRPr="007F72CC">
              <w:rPr>
                <w:szCs w:val="20"/>
              </w:rPr>
              <w:t>3</w:t>
            </w:r>
            <w:r w:rsidRPr="007F72CC">
              <w:rPr>
                <w:szCs w:val="20"/>
              </w:rPr>
              <w:t>-</w:t>
            </w:r>
            <w:r w:rsidR="007F72CC" w:rsidRPr="007F72CC">
              <w:rPr>
                <w:szCs w:val="20"/>
              </w:rPr>
              <w:t>0</w:t>
            </w:r>
            <w:r w:rsidRPr="007F72CC">
              <w:rPr>
                <w:szCs w:val="20"/>
              </w:rPr>
              <w:t>3-2020</w:t>
            </w:r>
          </w:p>
          <w:p w14:paraId="11185A3D" w14:textId="704201BA" w:rsidR="00B7215C" w:rsidRPr="007F72CC" w:rsidRDefault="00B7215C" w:rsidP="00B7215C">
            <w:pPr>
              <w:pStyle w:val="Location"/>
              <w:numPr>
                <w:ilvl w:val="0"/>
                <w:numId w:val="26"/>
              </w:numPr>
              <w:ind w:left="335"/>
              <w:jc w:val="left"/>
              <w:rPr>
                <w:szCs w:val="20"/>
              </w:rPr>
            </w:pPr>
            <w:r w:rsidRPr="007F72CC">
              <w:rPr>
                <w:szCs w:val="20"/>
              </w:rPr>
              <w:t>0</w:t>
            </w:r>
            <w:r w:rsidR="007F72CC" w:rsidRPr="007F72CC">
              <w:rPr>
                <w:szCs w:val="20"/>
              </w:rPr>
              <w:t>3-0</w:t>
            </w:r>
            <w:r w:rsidRPr="007F72CC">
              <w:rPr>
                <w:szCs w:val="20"/>
              </w:rPr>
              <w:t>5-2020</w:t>
            </w:r>
          </w:p>
          <w:p w14:paraId="3A629F9F" w14:textId="2BF5EBC2" w:rsidR="00B7215C" w:rsidRPr="007F72CC" w:rsidRDefault="00B7215C" w:rsidP="007F72CC">
            <w:pPr>
              <w:pStyle w:val="Location"/>
              <w:numPr>
                <w:ilvl w:val="0"/>
                <w:numId w:val="26"/>
              </w:numPr>
              <w:ind w:left="335"/>
              <w:jc w:val="left"/>
              <w:rPr>
                <w:szCs w:val="20"/>
              </w:rPr>
            </w:pPr>
            <w:r w:rsidRPr="007F72CC">
              <w:rPr>
                <w:szCs w:val="20"/>
              </w:rPr>
              <w:t>0</w:t>
            </w:r>
            <w:r w:rsidR="007F72CC" w:rsidRPr="007F72CC">
              <w:rPr>
                <w:szCs w:val="20"/>
              </w:rPr>
              <w:t>3</w:t>
            </w:r>
            <w:r w:rsidRPr="007F72CC">
              <w:rPr>
                <w:szCs w:val="20"/>
              </w:rPr>
              <w:t>-</w:t>
            </w:r>
            <w:r w:rsidR="007F72CC" w:rsidRPr="007F72CC">
              <w:rPr>
                <w:szCs w:val="20"/>
              </w:rPr>
              <w:t>10</w:t>
            </w:r>
            <w:r w:rsidRPr="007F72CC">
              <w:rPr>
                <w:szCs w:val="20"/>
              </w:rPr>
              <w:t>-2020</w:t>
            </w:r>
          </w:p>
        </w:tc>
      </w:tr>
    </w:tbl>
    <w:p w14:paraId="23A17212" w14:textId="77777777" w:rsidR="00C07409" w:rsidRDefault="00C07409" w:rsidP="00C07409"/>
    <w:p w14:paraId="03A1EEBD" w14:textId="77777777" w:rsidR="00C07409" w:rsidRDefault="00C07409" w:rsidP="00C07409"/>
    <w:p w14:paraId="76508619" w14:textId="77777777" w:rsidR="00C07409" w:rsidRDefault="00C07409"/>
    <w:sectPr w:rsidR="00C07409" w:rsidSect="005E0895">
      <w:footerReference w:type="default" r:id="rId17"/>
      <w:pgSz w:w="12240" w:h="15840"/>
      <w:pgMar w:top="72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43356" w14:textId="77777777" w:rsidR="004C124C" w:rsidRDefault="004C124C" w:rsidP="00B277FB">
      <w:r>
        <w:separator/>
      </w:r>
    </w:p>
  </w:endnote>
  <w:endnote w:type="continuationSeparator" w:id="0">
    <w:p w14:paraId="6D1C2CBD" w14:textId="77777777" w:rsidR="004C124C" w:rsidRDefault="004C124C" w:rsidP="00B277FB">
      <w:r>
        <w:continuationSeparator/>
      </w:r>
    </w:p>
  </w:endnote>
  <w:endnote w:type="continuationNotice" w:id="1">
    <w:p w14:paraId="6331717C" w14:textId="77777777" w:rsidR="004C124C" w:rsidRDefault="004C12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110125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968C234" w14:textId="4141061D" w:rsidR="00B277FB" w:rsidRDefault="00B277F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56193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56193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02EF04CF" w14:textId="77777777" w:rsidR="00B277FB" w:rsidRDefault="00B277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1D0025" w14:textId="77777777" w:rsidR="004C124C" w:rsidRDefault="004C124C" w:rsidP="00B277FB">
      <w:r>
        <w:separator/>
      </w:r>
    </w:p>
  </w:footnote>
  <w:footnote w:type="continuationSeparator" w:id="0">
    <w:p w14:paraId="4628C1CC" w14:textId="77777777" w:rsidR="004C124C" w:rsidRDefault="004C124C" w:rsidP="00B277FB">
      <w:r>
        <w:continuationSeparator/>
      </w:r>
    </w:p>
  </w:footnote>
  <w:footnote w:type="continuationNotice" w:id="1">
    <w:p w14:paraId="14D780AA" w14:textId="77777777" w:rsidR="004C124C" w:rsidRDefault="004C12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3D0F9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746EE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EC8DA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B28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BAFC0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1571526"/>
    <w:multiLevelType w:val="hybridMultilevel"/>
    <w:tmpl w:val="14CE9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E3D4C"/>
    <w:multiLevelType w:val="hybridMultilevel"/>
    <w:tmpl w:val="187A4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8448E"/>
    <w:multiLevelType w:val="hybridMultilevel"/>
    <w:tmpl w:val="3EFCD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41108"/>
    <w:multiLevelType w:val="hybridMultilevel"/>
    <w:tmpl w:val="05C4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52750"/>
    <w:multiLevelType w:val="hybridMultilevel"/>
    <w:tmpl w:val="D4EE6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703A0"/>
    <w:multiLevelType w:val="hybridMultilevel"/>
    <w:tmpl w:val="5DD418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26751"/>
    <w:multiLevelType w:val="hybridMultilevel"/>
    <w:tmpl w:val="A052DC5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4374064"/>
    <w:multiLevelType w:val="hybridMultilevel"/>
    <w:tmpl w:val="FB884C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845E2"/>
    <w:multiLevelType w:val="hybridMultilevel"/>
    <w:tmpl w:val="8C005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F377B"/>
    <w:multiLevelType w:val="hybridMultilevel"/>
    <w:tmpl w:val="684A51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AB146C"/>
    <w:multiLevelType w:val="hybridMultilevel"/>
    <w:tmpl w:val="3EFCD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E13434"/>
    <w:multiLevelType w:val="hybridMultilevel"/>
    <w:tmpl w:val="8C005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F2E65"/>
    <w:multiLevelType w:val="hybridMultilevel"/>
    <w:tmpl w:val="C66CC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1F6AF2"/>
    <w:multiLevelType w:val="hybridMultilevel"/>
    <w:tmpl w:val="27E86790"/>
    <w:lvl w:ilvl="0" w:tplc="0409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19" w15:restartNumberingAfterBreak="0">
    <w:nsid w:val="71243727"/>
    <w:multiLevelType w:val="hybridMultilevel"/>
    <w:tmpl w:val="EC4CC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71591"/>
    <w:multiLevelType w:val="hybridMultilevel"/>
    <w:tmpl w:val="EC4CC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9B5087"/>
    <w:multiLevelType w:val="hybridMultilevel"/>
    <w:tmpl w:val="FE3A8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14"/>
  </w:num>
  <w:num w:numId="8">
    <w:abstractNumId w:val="10"/>
  </w:num>
  <w:num w:numId="9">
    <w:abstractNumId w:val="18"/>
  </w:num>
  <w:num w:numId="10">
    <w:abstractNumId w:val="12"/>
  </w:num>
  <w:num w:numId="11">
    <w:abstractNumId w:val="9"/>
  </w:num>
  <w:num w:numId="12">
    <w:abstractNumId w:val="6"/>
  </w:num>
  <w:num w:numId="13">
    <w:abstractNumId w:val="17"/>
  </w:num>
  <w:num w:numId="14">
    <w:abstractNumId w:val="8"/>
  </w:num>
  <w:num w:numId="15">
    <w:abstractNumId w:val="21"/>
  </w:num>
  <w:num w:numId="16">
    <w:abstractNumId w:val="16"/>
  </w:num>
  <w:num w:numId="17">
    <w:abstractNumId w:val="19"/>
  </w:num>
  <w:num w:numId="18">
    <w:abstractNumId w:val="7"/>
  </w:num>
  <w:num w:numId="19">
    <w:abstractNumId w:val="13"/>
  </w:num>
  <w:num w:numId="20">
    <w:abstractNumId w:val="5"/>
  </w:num>
  <w:num w:numId="21">
    <w:abstractNumId w:val="20"/>
  </w:num>
  <w:num w:numId="22">
    <w:abstractNumId w:val="15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146"/>
    <w:rsid w:val="00000B65"/>
    <w:rsid w:val="000215EE"/>
    <w:rsid w:val="00021AFD"/>
    <w:rsid w:val="00025B51"/>
    <w:rsid w:val="00046788"/>
    <w:rsid w:val="00050930"/>
    <w:rsid w:val="00070516"/>
    <w:rsid w:val="000929A8"/>
    <w:rsid w:val="00092F33"/>
    <w:rsid w:val="000D17C6"/>
    <w:rsid w:val="0012362F"/>
    <w:rsid w:val="0015737D"/>
    <w:rsid w:val="00167739"/>
    <w:rsid w:val="00174AE8"/>
    <w:rsid w:val="00185CD0"/>
    <w:rsid w:val="001E267D"/>
    <w:rsid w:val="001F3B70"/>
    <w:rsid w:val="00215FB1"/>
    <w:rsid w:val="00222C67"/>
    <w:rsid w:val="00227E09"/>
    <w:rsid w:val="002A5E76"/>
    <w:rsid w:val="0031472E"/>
    <w:rsid w:val="00315E3A"/>
    <w:rsid w:val="00343FA8"/>
    <w:rsid w:val="003A6177"/>
    <w:rsid w:val="003E711D"/>
    <w:rsid w:val="004044BD"/>
    <w:rsid w:val="00450B05"/>
    <w:rsid w:val="00453B44"/>
    <w:rsid w:val="004C124C"/>
    <w:rsid w:val="005261D5"/>
    <w:rsid w:val="00551A52"/>
    <w:rsid w:val="00561932"/>
    <w:rsid w:val="00587DA7"/>
    <w:rsid w:val="005A2B65"/>
    <w:rsid w:val="005E0895"/>
    <w:rsid w:val="005F157A"/>
    <w:rsid w:val="006208B2"/>
    <w:rsid w:val="00627EA4"/>
    <w:rsid w:val="006304FF"/>
    <w:rsid w:val="006644BA"/>
    <w:rsid w:val="00670335"/>
    <w:rsid w:val="006757F1"/>
    <w:rsid w:val="006B0D56"/>
    <w:rsid w:val="006D52D9"/>
    <w:rsid w:val="006F638A"/>
    <w:rsid w:val="0071647B"/>
    <w:rsid w:val="0071658D"/>
    <w:rsid w:val="00722FE5"/>
    <w:rsid w:val="00723B1D"/>
    <w:rsid w:val="007343D2"/>
    <w:rsid w:val="00741F09"/>
    <w:rsid w:val="007502A2"/>
    <w:rsid w:val="00771042"/>
    <w:rsid w:val="007C645B"/>
    <w:rsid w:val="007D4787"/>
    <w:rsid w:val="007F72CC"/>
    <w:rsid w:val="007F75DF"/>
    <w:rsid w:val="00826C0A"/>
    <w:rsid w:val="00833D57"/>
    <w:rsid w:val="00871DFB"/>
    <w:rsid w:val="008F1E8C"/>
    <w:rsid w:val="00923D50"/>
    <w:rsid w:val="00974F76"/>
    <w:rsid w:val="00992A2B"/>
    <w:rsid w:val="009C4F38"/>
    <w:rsid w:val="00A12A4A"/>
    <w:rsid w:val="00A30B91"/>
    <w:rsid w:val="00A95A98"/>
    <w:rsid w:val="00A97EED"/>
    <w:rsid w:val="00AD3477"/>
    <w:rsid w:val="00AE3A6C"/>
    <w:rsid w:val="00AF3FBD"/>
    <w:rsid w:val="00B02450"/>
    <w:rsid w:val="00B1229F"/>
    <w:rsid w:val="00B277FB"/>
    <w:rsid w:val="00B4477F"/>
    <w:rsid w:val="00B7215C"/>
    <w:rsid w:val="00B841DF"/>
    <w:rsid w:val="00BD7A1C"/>
    <w:rsid w:val="00BE7CBF"/>
    <w:rsid w:val="00C07409"/>
    <w:rsid w:val="00C251A3"/>
    <w:rsid w:val="00C505E9"/>
    <w:rsid w:val="00C73AED"/>
    <w:rsid w:val="00CD440E"/>
    <w:rsid w:val="00D07216"/>
    <w:rsid w:val="00D268A5"/>
    <w:rsid w:val="00D275CA"/>
    <w:rsid w:val="00D53564"/>
    <w:rsid w:val="00D63530"/>
    <w:rsid w:val="00D868B9"/>
    <w:rsid w:val="00D9304F"/>
    <w:rsid w:val="00D96184"/>
    <w:rsid w:val="00DA0146"/>
    <w:rsid w:val="00DE1656"/>
    <w:rsid w:val="00DF0455"/>
    <w:rsid w:val="00E15896"/>
    <w:rsid w:val="00E24685"/>
    <w:rsid w:val="00E2755B"/>
    <w:rsid w:val="00E3013C"/>
    <w:rsid w:val="00E7243F"/>
    <w:rsid w:val="00E72DEC"/>
    <w:rsid w:val="00E90984"/>
    <w:rsid w:val="00EA1B14"/>
    <w:rsid w:val="00EA5F18"/>
    <w:rsid w:val="00EC472C"/>
    <w:rsid w:val="00F0125D"/>
    <w:rsid w:val="00F479A5"/>
    <w:rsid w:val="00F73423"/>
    <w:rsid w:val="00FC2466"/>
    <w:rsid w:val="00FD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D904FE"/>
  <w15:docId w15:val="{A6901D2E-F2CC-49CC-BE0E-88792ACA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8A5"/>
    <w:rPr>
      <w:rFonts w:ascii="Tahoma" w:hAnsi="Tahoma"/>
      <w:szCs w:val="24"/>
    </w:rPr>
  </w:style>
  <w:style w:type="paragraph" w:styleId="Heading1">
    <w:name w:val="heading 1"/>
    <w:basedOn w:val="Normal"/>
    <w:next w:val="Normal"/>
    <w:qFormat/>
    <w:rsid w:val="00215FB1"/>
    <w:pPr>
      <w:keepNext/>
      <w:spacing w:before="240" w:after="60"/>
      <w:outlineLvl w:val="0"/>
    </w:pPr>
    <w:rPr>
      <w:rFonts w:ascii="Arial Black" w:hAnsi="Arial Black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E7243F"/>
    <w:pPr>
      <w:outlineLvl w:val="1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tion">
    <w:name w:val="Location"/>
    <w:basedOn w:val="Normal"/>
    <w:rsid w:val="00E7243F"/>
    <w:pPr>
      <w:jc w:val="right"/>
    </w:pPr>
  </w:style>
  <w:style w:type="paragraph" w:customStyle="1" w:styleId="Bold10pt">
    <w:name w:val="Bold 10 pt."/>
    <w:basedOn w:val="Normal"/>
    <w:link w:val="Bold10ptChar"/>
    <w:rsid w:val="00D268A5"/>
    <w:pPr>
      <w:tabs>
        <w:tab w:val="left" w:pos="1620"/>
      </w:tabs>
    </w:pPr>
    <w:rPr>
      <w:b/>
    </w:rPr>
  </w:style>
  <w:style w:type="character" w:customStyle="1" w:styleId="Bold10ptChar">
    <w:name w:val="Bold 10 pt. Char"/>
    <w:link w:val="Bold10pt"/>
    <w:rsid w:val="00D268A5"/>
    <w:rPr>
      <w:rFonts w:ascii="Tahoma" w:hAnsi="Tahoma"/>
      <w:b/>
      <w:szCs w:val="24"/>
      <w:lang w:val="en-US" w:eastAsia="en-US" w:bidi="ar-SA"/>
    </w:rPr>
  </w:style>
  <w:style w:type="paragraph" w:styleId="Title">
    <w:name w:val="Title"/>
    <w:basedOn w:val="Normal"/>
    <w:qFormat/>
    <w:rsid w:val="00E7243F"/>
    <w:pPr>
      <w:jc w:val="right"/>
    </w:pPr>
    <w:rPr>
      <w:rFonts w:ascii="Arial Black" w:hAnsi="Arial Black" w:cs="Arial"/>
      <w:color w:val="808080"/>
      <w:sz w:val="56"/>
    </w:rPr>
  </w:style>
  <w:style w:type="character" w:styleId="Hyperlink">
    <w:name w:val="Hyperlink"/>
    <w:rsid w:val="0071658D"/>
    <w:rPr>
      <w:color w:val="0000FF"/>
      <w:u w:val="single"/>
    </w:rPr>
  </w:style>
  <w:style w:type="paragraph" w:styleId="BalloonText">
    <w:name w:val="Balloon Text"/>
    <w:basedOn w:val="Normal"/>
    <w:semiHidden/>
    <w:rsid w:val="00FC2466"/>
    <w:rPr>
      <w:rFonts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0D56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000B65"/>
    <w:pPr>
      <w:spacing w:after="200"/>
    </w:pPr>
    <w:rPr>
      <w:b/>
      <w:bCs/>
      <w:sz w:val="18"/>
      <w:szCs w:val="18"/>
    </w:rPr>
  </w:style>
  <w:style w:type="paragraph" w:styleId="Header">
    <w:name w:val="header"/>
    <w:basedOn w:val="Normal"/>
    <w:link w:val="HeaderChar"/>
    <w:rsid w:val="00B277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277FB"/>
    <w:rPr>
      <w:rFonts w:ascii="Tahoma" w:hAnsi="Tahoma"/>
      <w:szCs w:val="24"/>
    </w:rPr>
  </w:style>
  <w:style w:type="paragraph" w:styleId="Footer">
    <w:name w:val="footer"/>
    <w:basedOn w:val="Normal"/>
    <w:link w:val="FooterChar"/>
    <w:uiPriority w:val="99"/>
    <w:rsid w:val="00B277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7FB"/>
    <w:rPr>
      <w:rFonts w:ascii="Tahoma" w:hAnsi="Tahoma"/>
      <w:szCs w:val="24"/>
    </w:rPr>
  </w:style>
  <w:style w:type="character" w:customStyle="1" w:styleId="Heading2Char">
    <w:name w:val="Heading 2 Char"/>
    <w:basedOn w:val="DefaultParagraphFont"/>
    <w:link w:val="Heading2"/>
    <w:rsid w:val="00B7215C"/>
    <w:rPr>
      <w:rFonts w:ascii="Tahoma" w:hAnsi="Tahoma"/>
      <w:b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3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HP_ADM~1\LOCALS~1\Temp\TCD27E.tmp\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6C5340-1252-4361-9FDE-82A98BC30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</Template>
  <TotalTime>78</TotalTime>
  <Pages>4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AGENDA</vt:lpstr>
    </vt:vector>
  </TitlesOfParts>
  <Company>Microsoft Corporation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AGENDA</dc:title>
  <dc:creator>Steve Walker</dc:creator>
  <cp:lastModifiedBy>khawar Nawaz</cp:lastModifiedBy>
  <cp:revision>26</cp:revision>
  <cp:lastPrinted>2008-02-28T00:14:00Z</cp:lastPrinted>
  <dcterms:created xsi:type="dcterms:W3CDTF">2020-02-05T17:27:00Z</dcterms:created>
  <dcterms:modified xsi:type="dcterms:W3CDTF">2020-03-27T19:09:00Z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</Properties>
</file>